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CEBD2" w14:textId="77777777" w:rsidR="009F1447" w:rsidRDefault="001A536C" w:rsidP="005167BF">
      <w:pPr>
        <w:spacing w:line="120" w:lineRule="auto"/>
        <w:jc w:val="center"/>
        <w:rPr>
          <w:noProof/>
          <w:lang w:val="en-CA" w:eastAsia="en-CA"/>
        </w:rPr>
      </w:pPr>
      <w:r>
        <w:rPr>
          <w:bCs/>
          <w:iCs/>
          <w:noProof/>
          <w:color w:val="0065A4"/>
          <w:lang w:val="en-GB"/>
        </w:rPr>
        <w:drawing>
          <wp:inline distT="0" distB="0" distL="0" distR="0" wp14:anchorId="19B6FA01" wp14:editId="1BA1A852">
            <wp:extent cx="4050792" cy="156362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0792" cy="1563624"/>
                    </a:xfrm>
                    <a:prstGeom prst="rect">
                      <a:avLst/>
                    </a:prstGeom>
                    <a:noFill/>
                    <a:ln>
                      <a:noFill/>
                    </a:ln>
                  </pic:spPr>
                </pic:pic>
              </a:graphicData>
            </a:graphic>
          </wp:inline>
        </w:drawing>
      </w:r>
    </w:p>
    <w:p w14:paraId="38CDB212" w14:textId="77777777" w:rsidR="001B2062" w:rsidRPr="007A6A86" w:rsidRDefault="001B2062" w:rsidP="005C2948">
      <w:pPr>
        <w:rPr>
          <w:rFonts w:ascii="Calibri" w:hAnsi="Calibri"/>
          <w:sz w:val="22"/>
          <w:szCs w:val="22"/>
          <w:lang w:val="en-GB"/>
        </w:rPr>
      </w:pPr>
    </w:p>
    <w:p w14:paraId="463534BB" w14:textId="77777777" w:rsidR="001B2062" w:rsidRPr="007A6A86" w:rsidRDefault="001B2062" w:rsidP="005C2948">
      <w:pPr>
        <w:jc w:val="center"/>
        <w:rPr>
          <w:rFonts w:ascii="Calibri" w:hAnsi="Calibri"/>
          <w:sz w:val="22"/>
          <w:szCs w:val="22"/>
        </w:rPr>
        <w:sectPr w:rsidR="001B2062" w:rsidRPr="007A6A86" w:rsidSect="009E15A9">
          <w:headerReference w:type="even" r:id="rId8"/>
          <w:headerReference w:type="default" r:id="rId9"/>
          <w:footerReference w:type="even" r:id="rId10"/>
          <w:footerReference w:type="default" r:id="rId11"/>
          <w:headerReference w:type="first" r:id="rId12"/>
          <w:footerReference w:type="first" r:id="rId13"/>
          <w:pgSz w:w="12240" w:h="15840" w:code="1"/>
          <w:pgMar w:top="1008" w:right="1440" w:bottom="1008" w:left="1440" w:header="576" w:footer="432" w:gutter="0"/>
          <w:cols w:space="720"/>
          <w:docGrid w:linePitch="326"/>
        </w:sectPr>
      </w:pPr>
    </w:p>
    <w:p w14:paraId="0234BBC2" w14:textId="1D8D2576" w:rsidR="00196D2D" w:rsidRPr="007A6A86" w:rsidRDefault="00196D2D" w:rsidP="00196D2D">
      <w:pPr>
        <w:jc w:val="right"/>
        <w:rPr>
          <w:rFonts w:ascii="Calibri" w:hAnsi="Calibri"/>
          <w:i/>
          <w:sz w:val="22"/>
          <w:szCs w:val="22"/>
          <w:lang w:val="en-GB"/>
        </w:rPr>
      </w:pPr>
    </w:p>
    <w:p w14:paraId="3C13C271" w14:textId="77777777" w:rsidR="00196D2D" w:rsidRPr="00BA5BD5" w:rsidRDefault="00196D2D" w:rsidP="00196D2D">
      <w:pPr>
        <w:jc w:val="right"/>
        <w:rPr>
          <w:rFonts w:ascii="Calibri" w:hAnsi="Calibri"/>
          <w:snapToGrid w:val="0"/>
          <w:lang w:val="en-GB"/>
        </w:rPr>
      </w:pPr>
    </w:p>
    <w:p w14:paraId="740E0638" w14:textId="19C0B4A5" w:rsidR="009931E3" w:rsidRPr="00BA5BD5" w:rsidRDefault="009931E3" w:rsidP="009931E3">
      <w:pPr>
        <w:jc w:val="center"/>
        <w:rPr>
          <w:b/>
          <w:bCs/>
          <w:sz w:val="26"/>
          <w:szCs w:val="28"/>
        </w:rPr>
      </w:pPr>
      <w:r w:rsidRPr="00BA5BD5">
        <w:rPr>
          <w:b/>
          <w:bCs/>
          <w:sz w:val="26"/>
          <w:szCs w:val="28"/>
        </w:rPr>
        <w:t>Expression of Interest:</w:t>
      </w:r>
    </w:p>
    <w:p w14:paraId="10DEE008" w14:textId="77777777" w:rsidR="009931E3" w:rsidRPr="00BA5BD5" w:rsidRDefault="009931E3" w:rsidP="009931E3">
      <w:pPr>
        <w:jc w:val="center"/>
        <w:rPr>
          <w:b/>
          <w:bCs/>
          <w:sz w:val="26"/>
          <w:szCs w:val="28"/>
        </w:rPr>
      </w:pPr>
    </w:p>
    <w:p w14:paraId="591194A5" w14:textId="77777777" w:rsidR="009931E3" w:rsidRPr="00BA5BD5" w:rsidRDefault="009931E3" w:rsidP="009931E3">
      <w:pPr>
        <w:jc w:val="center"/>
        <w:rPr>
          <w:b/>
          <w:bCs/>
          <w:sz w:val="26"/>
          <w:szCs w:val="28"/>
        </w:rPr>
      </w:pPr>
      <w:r w:rsidRPr="00BA5BD5">
        <w:rPr>
          <w:b/>
          <w:bCs/>
          <w:sz w:val="26"/>
          <w:szCs w:val="28"/>
        </w:rPr>
        <w:t>Occupational Health and Safety Worker Facilitator - LDB</w:t>
      </w:r>
    </w:p>
    <w:p w14:paraId="6ADAA190" w14:textId="45D834FA" w:rsidR="009931E3" w:rsidRDefault="009931E3" w:rsidP="009931E3"/>
    <w:p w14:paraId="12752514" w14:textId="331C23F8" w:rsidR="00BA5BD5" w:rsidRDefault="00BA5BD5" w:rsidP="009931E3"/>
    <w:p w14:paraId="599CA14E" w14:textId="77777777" w:rsidR="00BA5BD5" w:rsidRDefault="00BA5BD5" w:rsidP="009931E3"/>
    <w:p w14:paraId="128052FD" w14:textId="6C076A19" w:rsidR="009931E3" w:rsidRDefault="009931E3" w:rsidP="009931E3">
      <w:r>
        <w:t>Name:</w:t>
      </w:r>
    </w:p>
    <w:p w14:paraId="6375A2A9" w14:textId="77777777" w:rsidR="009931E3" w:rsidRDefault="009931E3" w:rsidP="009931E3"/>
    <w:p w14:paraId="5FFC6D9A" w14:textId="42142301" w:rsidR="009931E3" w:rsidRDefault="009931E3" w:rsidP="009931E3">
      <w:r>
        <w:t>Current Position:</w:t>
      </w:r>
      <w:r>
        <w:tab/>
      </w:r>
      <w:r>
        <w:tab/>
      </w:r>
      <w:r>
        <w:tab/>
      </w:r>
      <w:r>
        <w:tab/>
      </w:r>
      <w:r>
        <w:tab/>
        <w:t xml:space="preserve">I am Regular </w:t>
      </w:r>
      <w:sdt>
        <w:sdtPr>
          <w:id w:val="19029371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Auxiliary </w:t>
      </w:r>
      <w:sdt>
        <w:sdtPr>
          <w:id w:val="-17553479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C0673B6" w14:textId="77777777" w:rsidR="009931E3" w:rsidRDefault="009931E3" w:rsidP="009931E3"/>
    <w:p w14:paraId="7205A7E6" w14:textId="3598A533" w:rsidR="009931E3" w:rsidRDefault="009931E3" w:rsidP="009931E3">
      <w:r>
        <w:t>Phone Number:</w:t>
      </w:r>
    </w:p>
    <w:p w14:paraId="74894D13" w14:textId="77777777" w:rsidR="009931E3" w:rsidRDefault="009931E3" w:rsidP="009931E3"/>
    <w:p w14:paraId="5E072587" w14:textId="77777777" w:rsidR="009931E3" w:rsidRDefault="009931E3" w:rsidP="009931E3">
      <w:r>
        <w:t>Email:</w:t>
      </w:r>
    </w:p>
    <w:p w14:paraId="2394D7D8" w14:textId="77777777" w:rsidR="009931E3" w:rsidRDefault="009931E3" w:rsidP="009931E3"/>
    <w:p w14:paraId="5337995D" w14:textId="7B130431" w:rsidR="009931E3" w:rsidRDefault="009931E3" w:rsidP="009931E3">
      <w:r>
        <w:t>Department/Store:</w:t>
      </w:r>
    </w:p>
    <w:p w14:paraId="3E147F05" w14:textId="77777777" w:rsidR="009931E3" w:rsidRDefault="009931E3" w:rsidP="009931E3"/>
    <w:p w14:paraId="17035F27" w14:textId="6FA8E98B" w:rsidR="009931E3" w:rsidRDefault="009931E3" w:rsidP="009931E3">
      <w:r>
        <w:t>Manager:</w:t>
      </w:r>
    </w:p>
    <w:p w14:paraId="41170A70" w14:textId="77777777" w:rsidR="009931E3" w:rsidRDefault="009931E3" w:rsidP="009931E3"/>
    <w:p w14:paraId="776610E3" w14:textId="1B7A3F3E" w:rsidR="009931E3" w:rsidRDefault="009931E3" w:rsidP="009931E3">
      <w:r>
        <w:t>I have discussed my interest in this training with my manager:</w:t>
      </w:r>
      <w:r>
        <w:tab/>
        <w:t xml:space="preserve">Yes </w:t>
      </w:r>
      <w:sdt>
        <w:sdtPr>
          <w:id w:val="382503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tab/>
        <w:t xml:space="preserve">No </w:t>
      </w:r>
      <w:sdt>
        <w:sdtPr>
          <w:id w:val="7482344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0412B81" w14:textId="742159C1" w:rsidR="009931E3" w:rsidRDefault="009931E3" w:rsidP="009931E3">
      <w:pPr>
        <w:pBdr>
          <w:bottom w:val="single" w:sz="12" w:space="1" w:color="auto"/>
        </w:pBdr>
      </w:pPr>
    </w:p>
    <w:p w14:paraId="3E7D37F3" w14:textId="77777777" w:rsidR="00BA5BD5" w:rsidRPr="008957D9" w:rsidRDefault="00BA5BD5" w:rsidP="009931E3">
      <w:pPr>
        <w:pBdr>
          <w:bottom w:val="single" w:sz="12" w:space="1" w:color="auto"/>
        </w:pBdr>
      </w:pPr>
    </w:p>
    <w:p w14:paraId="1A3F7387" w14:textId="64D84269" w:rsidR="008957D9" w:rsidRDefault="008957D9" w:rsidP="009931E3"/>
    <w:p w14:paraId="5778ADE1" w14:textId="77777777" w:rsidR="00BA5BD5" w:rsidRPr="008957D9" w:rsidRDefault="00BA5BD5" w:rsidP="009931E3"/>
    <w:p w14:paraId="21A2DDBC" w14:textId="09A1AB90" w:rsidR="009931E3" w:rsidRPr="009931E3" w:rsidRDefault="009931E3" w:rsidP="009931E3">
      <w:pPr>
        <w:rPr>
          <w:i/>
          <w:iCs/>
        </w:rPr>
      </w:pPr>
      <w:r w:rsidRPr="009931E3">
        <w:rPr>
          <w:i/>
          <w:iCs/>
        </w:rPr>
        <w:t>Please answer the questions below in as much detail as you would like. If you have specific examples, please include them.</w:t>
      </w:r>
    </w:p>
    <w:p w14:paraId="119F143E" w14:textId="77777777" w:rsidR="009931E3" w:rsidRDefault="009931E3" w:rsidP="009931E3"/>
    <w:p w14:paraId="00214626" w14:textId="5CD9179C" w:rsidR="009931E3" w:rsidRDefault="009931E3" w:rsidP="009931E3">
      <w:pPr>
        <w:rPr>
          <w:b/>
          <w:bCs/>
        </w:rPr>
      </w:pPr>
      <w:r w:rsidRPr="007B20E2">
        <w:rPr>
          <w:b/>
          <w:bCs/>
        </w:rPr>
        <w:t xml:space="preserve">Return your completed form to </w:t>
      </w:r>
      <w:hyperlink r:id="rId14" w:history="1">
        <w:r w:rsidRPr="007B20E2">
          <w:rPr>
            <w:rStyle w:val="Hyperlink"/>
            <w:b/>
            <w:bCs/>
          </w:rPr>
          <w:t>ohs@bcgeu.ca</w:t>
        </w:r>
      </w:hyperlink>
      <w:r w:rsidRPr="007B20E2">
        <w:rPr>
          <w:b/>
          <w:bCs/>
        </w:rPr>
        <w:t xml:space="preserve"> with the subject line “LDB Train the Trainer” by no later than 11</w:t>
      </w:r>
      <w:r w:rsidR="007B20E2" w:rsidRPr="007B20E2">
        <w:rPr>
          <w:b/>
          <w:bCs/>
        </w:rPr>
        <w:t xml:space="preserve">:00 </w:t>
      </w:r>
      <w:r w:rsidRPr="007B20E2">
        <w:rPr>
          <w:b/>
          <w:bCs/>
        </w:rPr>
        <w:t>pm</w:t>
      </w:r>
      <w:r w:rsidR="007B20E2" w:rsidRPr="007B20E2">
        <w:rPr>
          <w:b/>
          <w:bCs/>
        </w:rPr>
        <w:t>,</w:t>
      </w:r>
      <w:r w:rsidRPr="007B20E2">
        <w:rPr>
          <w:b/>
          <w:bCs/>
        </w:rPr>
        <w:t xml:space="preserve"> Thursday</w:t>
      </w:r>
      <w:r w:rsidR="007B20E2" w:rsidRPr="007B20E2">
        <w:rPr>
          <w:b/>
          <w:bCs/>
        </w:rPr>
        <w:t>,</w:t>
      </w:r>
      <w:r w:rsidRPr="007B20E2">
        <w:rPr>
          <w:b/>
          <w:bCs/>
        </w:rPr>
        <w:t xml:space="preserve"> August 1</w:t>
      </w:r>
      <w:r w:rsidR="002E525E">
        <w:rPr>
          <w:b/>
          <w:bCs/>
        </w:rPr>
        <w:t>9</w:t>
      </w:r>
      <w:r w:rsidRPr="007B20E2">
        <w:rPr>
          <w:b/>
          <w:bCs/>
        </w:rPr>
        <w:t>, 2021.</w:t>
      </w:r>
    </w:p>
    <w:p w14:paraId="5CDB6D48" w14:textId="68FC4DA1" w:rsidR="0015364A" w:rsidRDefault="0015364A" w:rsidP="009931E3">
      <w:pPr>
        <w:rPr>
          <w:b/>
          <w:bCs/>
        </w:rPr>
      </w:pPr>
    </w:p>
    <w:p w14:paraId="323B0310" w14:textId="1CF15408" w:rsidR="0015364A" w:rsidRDefault="0015364A">
      <w:pPr>
        <w:rPr>
          <w:b/>
          <w:bCs/>
        </w:rPr>
      </w:pPr>
      <w:r>
        <w:rPr>
          <w:b/>
          <w:bCs/>
        </w:rPr>
        <w:br w:type="page"/>
      </w:r>
    </w:p>
    <w:p w14:paraId="71317ADD" w14:textId="77777777" w:rsidR="0015364A" w:rsidRPr="007B20E2" w:rsidRDefault="0015364A" w:rsidP="009931E3">
      <w:pPr>
        <w:rPr>
          <w:b/>
          <w:bCs/>
        </w:rPr>
      </w:pPr>
    </w:p>
    <w:p w14:paraId="7E232592" w14:textId="77777777" w:rsidR="009931E3" w:rsidRDefault="009931E3" w:rsidP="009931E3"/>
    <w:p w14:paraId="178CD2E9" w14:textId="77777777" w:rsidR="009931E3" w:rsidRDefault="009931E3" w:rsidP="009931E3">
      <w:pPr>
        <w:pStyle w:val="ListParagraph"/>
        <w:numPr>
          <w:ilvl w:val="0"/>
          <w:numId w:val="17"/>
        </w:numPr>
      </w:pPr>
      <w:r>
        <w:t>What is your experience with Occupational Health and Safety and Joint Occupational Health and Safety Committees? (If you have completed any training beyond the OHS Basic 2-day training, please list it here.)</w:t>
      </w:r>
    </w:p>
    <w:p w14:paraId="1083E37B" w14:textId="05D0C5D7" w:rsidR="009931E3" w:rsidRDefault="009931E3" w:rsidP="009931E3">
      <w:pPr>
        <w:pStyle w:val="ListParagraph"/>
      </w:pPr>
    </w:p>
    <w:p w14:paraId="2EBA9552" w14:textId="0A22D445" w:rsidR="009931E3" w:rsidRDefault="009931E3" w:rsidP="009931E3">
      <w:pPr>
        <w:pStyle w:val="ListParagraph"/>
      </w:pPr>
    </w:p>
    <w:p w14:paraId="75360480" w14:textId="34578D80" w:rsidR="0015364A" w:rsidRDefault="0015364A" w:rsidP="009931E3">
      <w:pPr>
        <w:pStyle w:val="ListParagraph"/>
      </w:pPr>
    </w:p>
    <w:p w14:paraId="1DDC29AA" w14:textId="22372125" w:rsidR="0015364A" w:rsidRDefault="0015364A" w:rsidP="009931E3">
      <w:pPr>
        <w:pStyle w:val="ListParagraph"/>
      </w:pPr>
    </w:p>
    <w:p w14:paraId="37FF5FBC" w14:textId="5B087A39" w:rsidR="0015364A" w:rsidRDefault="0015364A" w:rsidP="009931E3">
      <w:pPr>
        <w:pStyle w:val="ListParagraph"/>
      </w:pPr>
    </w:p>
    <w:p w14:paraId="6F45CF1F" w14:textId="6427C01C" w:rsidR="0015364A" w:rsidRDefault="0015364A" w:rsidP="009931E3">
      <w:pPr>
        <w:pStyle w:val="ListParagraph"/>
      </w:pPr>
    </w:p>
    <w:p w14:paraId="6401E915" w14:textId="77777777" w:rsidR="0015364A" w:rsidRDefault="0015364A" w:rsidP="009931E3">
      <w:pPr>
        <w:pStyle w:val="ListParagraph"/>
      </w:pPr>
    </w:p>
    <w:p w14:paraId="48686030" w14:textId="77777777" w:rsidR="009931E3" w:rsidRDefault="009931E3" w:rsidP="009931E3">
      <w:pPr>
        <w:pStyle w:val="ListParagraph"/>
        <w:numPr>
          <w:ilvl w:val="0"/>
          <w:numId w:val="17"/>
        </w:numPr>
      </w:pPr>
      <w:r>
        <w:t>Tell us about your experiences with teaching and public speaking, please be specific. (There is no requirement to have formal teaching experience, but we would like to know what experience you have and your level of comfort in front of a crowd.)</w:t>
      </w:r>
    </w:p>
    <w:p w14:paraId="673EEAFA" w14:textId="77777777" w:rsidR="009931E3" w:rsidRDefault="009931E3" w:rsidP="009931E3">
      <w:pPr>
        <w:pStyle w:val="ListParagraph"/>
      </w:pPr>
    </w:p>
    <w:p w14:paraId="73C954FB" w14:textId="62D5B4CB" w:rsidR="009931E3" w:rsidRDefault="009931E3" w:rsidP="009931E3">
      <w:pPr>
        <w:pStyle w:val="ListParagraph"/>
      </w:pPr>
    </w:p>
    <w:p w14:paraId="3B85C935" w14:textId="1684BA97" w:rsidR="007B20E2" w:rsidRDefault="007B20E2" w:rsidP="009931E3">
      <w:pPr>
        <w:pStyle w:val="ListParagraph"/>
      </w:pPr>
    </w:p>
    <w:p w14:paraId="7CF6FF81" w14:textId="3857AE96" w:rsidR="007B20E2" w:rsidRDefault="007B20E2" w:rsidP="009931E3">
      <w:pPr>
        <w:pStyle w:val="ListParagraph"/>
      </w:pPr>
    </w:p>
    <w:p w14:paraId="16D16FCF" w14:textId="7BBB1E54" w:rsidR="0015364A" w:rsidRDefault="0015364A" w:rsidP="009931E3">
      <w:pPr>
        <w:pStyle w:val="ListParagraph"/>
      </w:pPr>
    </w:p>
    <w:p w14:paraId="54877D51" w14:textId="6CDF6F8E" w:rsidR="0015364A" w:rsidRDefault="0015364A" w:rsidP="009931E3">
      <w:pPr>
        <w:pStyle w:val="ListParagraph"/>
      </w:pPr>
    </w:p>
    <w:p w14:paraId="52C78056" w14:textId="77777777" w:rsidR="0015364A" w:rsidRDefault="0015364A" w:rsidP="009931E3">
      <w:pPr>
        <w:pStyle w:val="ListParagraph"/>
      </w:pPr>
    </w:p>
    <w:p w14:paraId="553B770E" w14:textId="77777777" w:rsidR="009931E3" w:rsidRDefault="009931E3" w:rsidP="009931E3">
      <w:pPr>
        <w:pStyle w:val="ListParagraph"/>
        <w:numPr>
          <w:ilvl w:val="0"/>
          <w:numId w:val="17"/>
        </w:numPr>
      </w:pPr>
      <w:r>
        <w:t>When you think back to courses you have taken in the past, what has made the training the most impactful?</w:t>
      </w:r>
    </w:p>
    <w:p w14:paraId="65534800" w14:textId="677B59D8" w:rsidR="009931E3" w:rsidRDefault="009931E3" w:rsidP="009931E3">
      <w:pPr>
        <w:pStyle w:val="ListParagraph"/>
      </w:pPr>
    </w:p>
    <w:p w14:paraId="0232B1BA" w14:textId="6DD8E284" w:rsidR="007B20E2" w:rsidRDefault="007B20E2" w:rsidP="009931E3">
      <w:pPr>
        <w:pStyle w:val="ListParagraph"/>
      </w:pPr>
    </w:p>
    <w:p w14:paraId="3476D9C4" w14:textId="4A9356DB" w:rsidR="007B20E2" w:rsidRDefault="007B20E2" w:rsidP="009931E3">
      <w:pPr>
        <w:pStyle w:val="ListParagraph"/>
      </w:pPr>
    </w:p>
    <w:p w14:paraId="1177F3D1" w14:textId="41D14DC0" w:rsidR="0015364A" w:rsidRDefault="0015364A" w:rsidP="009931E3">
      <w:pPr>
        <w:pStyle w:val="ListParagraph"/>
      </w:pPr>
    </w:p>
    <w:p w14:paraId="15A09AC4" w14:textId="77777777" w:rsidR="0015364A" w:rsidRDefault="0015364A" w:rsidP="009931E3">
      <w:pPr>
        <w:pStyle w:val="ListParagraph"/>
      </w:pPr>
    </w:p>
    <w:p w14:paraId="149FCAD3" w14:textId="5134CC1B" w:rsidR="007B20E2" w:rsidRDefault="007B20E2" w:rsidP="009931E3">
      <w:pPr>
        <w:pStyle w:val="ListParagraph"/>
      </w:pPr>
    </w:p>
    <w:p w14:paraId="7186FE46" w14:textId="77777777" w:rsidR="007B20E2" w:rsidRDefault="007B20E2" w:rsidP="009931E3">
      <w:pPr>
        <w:pStyle w:val="ListParagraph"/>
      </w:pPr>
    </w:p>
    <w:p w14:paraId="278C3F68" w14:textId="4D5E06C7" w:rsidR="007B20E2" w:rsidRDefault="009931E3" w:rsidP="0015364A">
      <w:pPr>
        <w:pStyle w:val="ListParagraph"/>
        <w:numPr>
          <w:ilvl w:val="0"/>
          <w:numId w:val="17"/>
        </w:numPr>
        <w:rPr>
          <w:rFonts w:ascii="Calibri" w:hAnsi="Calibri"/>
          <w:lang w:val="en-GB"/>
        </w:rPr>
      </w:pPr>
      <w:r>
        <w:t>What would make you a good OHS Facilitator?</w:t>
      </w:r>
    </w:p>
    <w:p w14:paraId="4810F462" w14:textId="4D7C31F0" w:rsidR="007B20E2" w:rsidRDefault="007B20E2" w:rsidP="000C7D45">
      <w:pPr>
        <w:suppressAutoHyphens/>
        <w:jc w:val="both"/>
        <w:rPr>
          <w:rFonts w:ascii="Calibri" w:hAnsi="Calibri"/>
          <w:sz w:val="22"/>
          <w:szCs w:val="22"/>
          <w:lang w:val="en-GB"/>
        </w:rPr>
      </w:pPr>
    </w:p>
    <w:p w14:paraId="309491F7" w14:textId="4EB07909" w:rsidR="007B20E2" w:rsidRDefault="007B20E2" w:rsidP="000C7D45">
      <w:pPr>
        <w:suppressAutoHyphens/>
        <w:jc w:val="both"/>
        <w:rPr>
          <w:rFonts w:ascii="Calibri" w:hAnsi="Calibri"/>
          <w:sz w:val="22"/>
          <w:szCs w:val="22"/>
          <w:lang w:val="en-GB"/>
        </w:rPr>
      </w:pPr>
    </w:p>
    <w:p w14:paraId="632032F9" w14:textId="65505917" w:rsidR="007B20E2" w:rsidRDefault="007B20E2" w:rsidP="000C7D45">
      <w:pPr>
        <w:suppressAutoHyphens/>
        <w:jc w:val="both"/>
        <w:rPr>
          <w:rFonts w:ascii="Calibri" w:hAnsi="Calibri"/>
          <w:sz w:val="22"/>
          <w:szCs w:val="22"/>
          <w:lang w:val="en-GB"/>
        </w:rPr>
      </w:pPr>
    </w:p>
    <w:p w14:paraId="5676B101" w14:textId="77777777" w:rsidR="007B20E2" w:rsidRDefault="007B20E2" w:rsidP="000C7D45">
      <w:pPr>
        <w:suppressAutoHyphens/>
        <w:jc w:val="both"/>
        <w:rPr>
          <w:rFonts w:ascii="Calibri" w:hAnsi="Calibri"/>
          <w:sz w:val="22"/>
          <w:szCs w:val="22"/>
          <w:lang w:val="en-GB"/>
        </w:rPr>
      </w:pPr>
    </w:p>
    <w:p w14:paraId="101BF6C9" w14:textId="05576F63" w:rsidR="007B20E2" w:rsidRDefault="007B20E2" w:rsidP="000C7D45">
      <w:pPr>
        <w:suppressAutoHyphens/>
        <w:jc w:val="both"/>
        <w:rPr>
          <w:rFonts w:ascii="Calibri" w:hAnsi="Calibri"/>
          <w:sz w:val="22"/>
          <w:szCs w:val="22"/>
          <w:lang w:val="en-GB"/>
        </w:rPr>
      </w:pPr>
    </w:p>
    <w:p w14:paraId="0658DAA5" w14:textId="19C8AFD4" w:rsidR="0015364A" w:rsidRDefault="0015364A" w:rsidP="000C7D45">
      <w:pPr>
        <w:suppressAutoHyphens/>
        <w:jc w:val="both"/>
        <w:rPr>
          <w:rFonts w:ascii="Calibri" w:hAnsi="Calibri"/>
          <w:sz w:val="22"/>
          <w:szCs w:val="22"/>
          <w:lang w:val="en-GB"/>
        </w:rPr>
      </w:pPr>
    </w:p>
    <w:p w14:paraId="430E2139" w14:textId="101D4CF2" w:rsidR="0015364A" w:rsidRDefault="0015364A" w:rsidP="000C7D45">
      <w:pPr>
        <w:suppressAutoHyphens/>
        <w:jc w:val="both"/>
        <w:rPr>
          <w:rFonts w:ascii="Calibri" w:hAnsi="Calibri"/>
          <w:sz w:val="22"/>
          <w:szCs w:val="22"/>
          <w:lang w:val="en-GB"/>
        </w:rPr>
      </w:pPr>
    </w:p>
    <w:p w14:paraId="4F1D8D18" w14:textId="3BBABFDD" w:rsidR="0015364A" w:rsidRDefault="0015364A" w:rsidP="000C7D45">
      <w:pPr>
        <w:suppressAutoHyphens/>
        <w:jc w:val="both"/>
        <w:rPr>
          <w:rFonts w:ascii="Calibri" w:hAnsi="Calibri"/>
          <w:sz w:val="22"/>
          <w:szCs w:val="22"/>
          <w:lang w:val="en-GB"/>
        </w:rPr>
      </w:pPr>
    </w:p>
    <w:p w14:paraId="065F5B94" w14:textId="1348EB86" w:rsidR="0015364A" w:rsidRDefault="0015364A" w:rsidP="000C7D45">
      <w:pPr>
        <w:suppressAutoHyphens/>
        <w:jc w:val="both"/>
        <w:rPr>
          <w:rFonts w:ascii="Calibri" w:hAnsi="Calibri"/>
          <w:sz w:val="22"/>
          <w:szCs w:val="22"/>
          <w:lang w:val="en-GB"/>
        </w:rPr>
      </w:pPr>
    </w:p>
    <w:p w14:paraId="6F803457" w14:textId="77777777" w:rsidR="0015364A" w:rsidRDefault="0015364A" w:rsidP="000C7D45">
      <w:pPr>
        <w:suppressAutoHyphens/>
        <w:jc w:val="both"/>
        <w:rPr>
          <w:rFonts w:ascii="Calibri" w:hAnsi="Calibri"/>
          <w:sz w:val="22"/>
          <w:szCs w:val="22"/>
          <w:lang w:val="en-GB"/>
        </w:rPr>
      </w:pPr>
    </w:p>
    <w:p w14:paraId="4143FDAE" w14:textId="77777777" w:rsidR="008576AB" w:rsidRDefault="008576AB" w:rsidP="000C7D45">
      <w:pPr>
        <w:suppressAutoHyphens/>
        <w:jc w:val="both"/>
        <w:rPr>
          <w:rFonts w:ascii="Calibri" w:hAnsi="Calibri"/>
          <w:sz w:val="22"/>
          <w:szCs w:val="22"/>
          <w:lang w:val="en-GB"/>
        </w:rPr>
      </w:pPr>
    </w:p>
    <w:p w14:paraId="106EAEA6" w14:textId="77777777" w:rsidR="000C7D45" w:rsidRPr="007A6A86" w:rsidRDefault="000C7D45" w:rsidP="000C7D45">
      <w:pPr>
        <w:suppressAutoHyphens/>
        <w:jc w:val="both"/>
        <w:rPr>
          <w:rFonts w:ascii="Calibri" w:hAnsi="Calibri"/>
          <w:sz w:val="22"/>
          <w:szCs w:val="22"/>
          <w:lang w:val="en-GB"/>
        </w:rPr>
      </w:pPr>
    </w:p>
    <w:p w14:paraId="7D897219" w14:textId="2C20F0FC" w:rsidR="000C7D45" w:rsidRPr="009931E3" w:rsidRDefault="009931E3" w:rsidP="000C7D45">
      <w:pPr>
        <w:suppressAutoHyphens/>
        <w:jc w:val="both"/>
        <w:rPr>
          <w:rFonts w:ascii="Calibri" w:hAnsi="Calibri"/>
          <w:sz w:val="14"/>
          <w:szCs w:val="14"/>
          <w:lang w:val="en-GB"/>
        </w:rPr>
      </w:pPr>
      <w:r w:rsidRPr="009931E3">
        <w:rPr>
          <w:rFonts w:ascii="Calibri" w:hAnsi="Calibri"/>
          <w:sz w:val="14"/>
          <w:szCs w:val="14"/>
          <w:lang w:val="en-GB"/>
        </w:rPr>
        <w:t>RAB/CN/</w:t>
      </w:r>
      <w:r w:rsidR="008F3833" w:rsidRPr="009931E3">
        <w:rPr>
          <w:rFonts w:ascii="Calibri" w:hAnsi="Calibri"/>
          <w:sz w:val="14"/>
          <w:szCs w:val="14"/>
          <w:lang w:val="en-GB"/>
        </w:rPr>
        <w:t>MoveUP</w:t>
      </w:r>
    </w:p>
    <w:p w14:paraId="29C5861E" w14:textId="0B45E085" w:rsidR="000C7D45" w:rsidRPr="009931E3" w:rsidRDefault="007B20E2" w:rsidP="007B20E2">
      <w:pPr>
        <w:suppressAutoHyphens/>
        <w:jc w:val="both"/>
        <w:rPr>
          <w:rFonts w:ascii="Calibri" w:hAnsi="Calibri"/>
          <w:sz w:val="14"/>
          <w:szCs w:val="14"/>
        </w:rPr>
      </w:pPr>
      <w:r w:rsidRPr="007B20E2">
        <w:rPr>
          <w:rFonts w:ascii="Calibri" w:hAnsi="Calibri"/>
          <w:sz w:val="14"/>
          <w:szCs w:val="14"/>
          <w:lang w:val="en-GB"/>
        </w:rPr>
        <w:t>EOI LDB union facilitators application July 2021</w:t>
      </w:r>
    </w:p>
    <w:sectPr w:rsidR="000C7D45" w:rsidRPr="009931E3" w:rsidSect="005C6DB9">
      <w:headerReference w:type="default" r:id="rId15"/>
      <w:footerReference w:type="default" r:id="rId16"/>
      <w:type w:val="continuous"/>
      <w:pgSz w:w="12240" w:h="15840"/>
      <w:pgMar w:top="720" w:right="1440" w:bottom="720" w:left="1440" w:header="720" w:footer="38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5A672" w14:textId="77777777" w:rsidR="009931E3" w:rsidRDefault="009931E3">
      <w:r>
        <w:separator/>
      </w:r>
    </w:p>
  </w:endnote>
  <w:endnote w:type="continuationSeparator" w:id="0">
    <w:p w14:paraId="14D9DFA9" w14:textId="77777777" w:rsidR="009931E3" w:rsidRDefault="0099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IntraStateHighwayBlack">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D70B1AB3-CC0A-44CD-A12E-AC4FC404BE68}"/>
    <w:embedItalic r:id="rId2" w:fontKey="{EBA1B008-AFC9-4C43-B269-9F86F44FAF71}"/>
  </w:font>
  <w:font w:name="IntraStateHighway">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205F9F9B-7D76-47B8-A473-0920A42497E4}"/>
  </w:font>
  <w:font w:name="ZapfHumnst BT">
    <w:altName w:val="Lucida Sans Typewriter"/>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C21F" w14:textId="77777777" w:rsidR="008576AB" w:rsidRDefault="00857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4E51" w14:textId="77777777" w:rsidR="007C326F" w:rsidRPr="00FD22B8" w:rsidRDefault="001A536C" w:rsidP="007C326F">
    <w:pPr>
      <w:pStyle w:val="NormalWeb"/>
      <w:shd w:val="clear" w:color="auto" w:fill="FFFFFF"/>
      <w:spacing w:before="55" w:beforeAutospacing="0" w:after="55" w:afterAutospacing="0"/>
      <w:ind w:left="111" w:right="111"/>
      <w:jc w:val="center"/>
      <w:rPr>
        <w:rFonts w:ascii="IntraStateHighway" w:hAnsi="IntraStateHighway"/>
        <w:color w:val="0065A4"/>
        <w:sz w:val="20"/>
        <w:szCs w:val="20"/>
      </w:rPr>
    </w:pPr>
    <w:r>
      <w:rPr>
        <w:noProof/>
      </w:rPr>
      <w:drawing>
        <wp:inline distT="0" distB="0" distL="0" distR="0" wp14:anchorId="23D6D598" wp14:editId="03CCDACD">
          <wp:extent cx="5162550" cy="37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0" cy="3714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38AA" w14:textId="77777777" w:rsidR="008576AB" w:rsidRDefault="008576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7E5D" w14:textId="77777777" w:rsidR="00331805" w:rsidRDefault="00331805" w:rsidP="0046620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30EDC" w14:textId="77777777" w:rsidR="009931E3" w:rsidRDefault="009931E3">
      <w:r>
        <w:separator/>
      </w:r>
    </w:p>
  </w:footnote>
  <w:footnote w:type="continuationSeparator" w:id="0">
    <w:p w14:paraId="49C7D545" w14:textId="77777777" w:rsidR="009931E3" w:rsidRDefault="00993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5A50" w14:textId="77777777" w:rsidR="008576AB" w:rsidRDefault="008576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8083" w14:textId="77777777" w:rsidR="00331805" w:rsidRDefault="00331805" w:rsidP="00311F44">
    <w:pPr>
      <w:pStyle w:val="Header"/>
      <w:tabs>
        <w:tab w:val="clear" w:pos="4320"/>
        <w:tab w:val="clear"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315A9" w14:textId="77777777" w:rsidR="008576AB" w:rsidRDefault="008576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06B7" w14:textId="77777777" w:rsidR="00331805" w:rsidRPr="007A6A86" w:rsidRDefault="00D501E7" w:rsidP="009E15A9">
    <w:pPr>
      <w:tabs>
        <w:tab w:val="right" w:pos="9360"/>
      </w:tabs>
      <w:spacing w:before="160"/>
      <w:rPr>
        <w:rStyle w:val="PageNumber"/>
        <w:rFonts w:ascii="Calibri" w:hAnsi="Calibri"/>
      </w:rPr>
    </w:pPr>
    <w:r>
      <w:rPr>
        <w:rFonts w:ascii="ZapfHumnst BT" w:hAnsi="ZapfHumnst BT"/>
        <w:b/>
        <w:noProof/>
        <w:lang w:val="en-CA" w:eastAsia="en-CA"/>
      </w:rPr>
      <w:drawing>
        <wp:anchor distT="0" distB="0" distL="114300" distR="114300" simplePos="0" relativeHeight="251657216" behindDoc="1" locked="0" layoutInCell="1" allowOverlap="1" wp14:anchorId="64F28EE3" wp14:editId="48607EF2">
          <wp:simplePos x="0" y="0"/>
          <wp:positionH relativeFrom="column">
            <wp:posOffset>-514985</wp:posOffset>
          </wp:positionH>
          <wp:positionV relativeFrom="paragraph">
            <wp:posOffset>-179070</wp:posOffset>
          </wp:positionV>
          <wp:extent cx="568960" cy="568960"/>
          <wp:effectExtent l="0" t="0" r="2540" b="2540"/>
          <wp:wrapTight wrapText="largest">
            <wp:wrapPolygon edited="0">
              <wp:start x="7955" y="0"/>
              <wp:lineTo x="0" y="6509"/>
              <wp:lineTo x="0" y="10125"/>
              <wp:lineTo x="2893" y="20973"/>
              <wp:lineTo x="18080" y="20973"/>
              <wp:lineTo x="20973" y="9402"/>
              <wp:lineTo x="20973" y="6509"/>
              <wp:lineTo x="13018" y="0"/>
              <wp:lineTo x="7955" y="0"/>
            </wp:wrapPolygon>
          </wp:wrapTight>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805" w:rsidRPr="007A6A86">
      <w:rPr>
        <w:rFonts w:ascii="Calibri" w:hAnsi="Calibri"/>
        <w:sz w:val="22"/>
        <w:szCs w:val="20"/>
      </w:rPr>
      <w:t>A component of NUPGE (CLC)</w:t>
    </w:r>
    <w:r w:rsidR="00331805" w:rsidRPr="007A6A86">
      <w:rPr>
        <w:rFonts w:ascii="Calibri" w:hAnsi="Calibri"/>
        <w:sz w:val="22"/>
        <w:szCs w:val="20"/>
      </w:rPr>
      <w:tab/>
      <w:t xml:space="preserve">Page </w:t>
    </w:r>
    <w:r w:rsidR="00331805" w:rsidRPr="007A6A86">
      <w:rPr>
        <w:rStyle w:val="PageNumber"/>
        <w:rFonts w:ascii="Calibri" w:hAnsi="Calibri"/>
        <w:sz w:val="22"/>
        <w:szCs w:val="20"/>
      </w:rPr>
      <w:fldChar w:fldCharType="begin"/>
    </w:r>
    <w:r w:rsidR="00331805" w:rsidRPr="007A6A86">
      <w:rPr>
        <w:rStyle w:val="PageNumber"/>
        <w:rFonts w:ascii="Calibri" w:hAnsi="Calibri"/>
        <w:sz w:val="22"/>
        <w:szCs w:val="20"/>
      </w:rPr>
      <w:instrText xml:space="preserve"> PAGE </w:instrText>
    </w:r>
    <w:r w:rsidR="00331805" w:rsidRPr="007A6A86">
      <w:rPr>
        <w:rStyle w:val="PageNumber"/>
        <w:rFonts w:ascii="Calibri" w:hAnsi="Calibri"/>
        <w:sz w:val="22"/>
        <w:szCs w:val="20"/>
      </w:rPr>
      <w:fldChar w:fldCharType="separate"/>
    </w:r>
    <w:r w:rsidR="00DF58F5" w:rsidRPr="007A6A86">
      <w:rPr>
        <w:rStyle w:val="PageNumber"/>
        <w:rFonts w:ascii="Calibri" w:hAnsi="Calibri"/>
        <w:noProof/>
        <w:sz w:val="22"/>
        <w:szCs w:val="20"/>
      </w:rPr>
      <w:t>2</w:t>
    </w:r>
    <w:r w:rsidR="00331805" w:rsidRPr="007A6A86">
      <w:rPr>
        <w:rStyle w:val="PageNumber"/>
        <w:rFonts w:ascii="Calibri" w:hAnsi="Calibri"/>
        <w:sz w:val="22"/>
        <w:szCs w:val="20"/>
      </w:rPr>
      <w:fldChar w:fldCharType="end"/>
    </w:r>
  </w:p>
  <w:p w14:paraId="7542851A" w14:textId="77777777" w:rsidR="009E15A9" w:rsidRPr="007A6A86" w:rsidRDefault="009E15A9" w:rsidP="009E15A9">
    <w:pPr>
      <w:tabs>
        <w:tab w:val="right" w:pos="9360"/>
      </w:tabs>
      <w:ind w:left="-720" w:firstLine="720"/>
      <w:rPr>
        <w:rFonts w:ascii="Calibri" w:hAnsi="Calibri"/>
      </w:rPr>
    </w:pPr>
  </w:p>
  <w:p w14:paraId="13F9227F" w14:textId="77777777" w:rsidR="00331805" w:rsidRPr="007A6A86" w:rsidRDefault="00331805" w:rsidP="009E15A9">
    <w:pPr>
      <w:pStyle w:val="Header"/>
      <w:pBdr>
        <w:top w:val="single" w:sz="4" w:space="1" w:color="auto"/>
      </w:pBdr>
      <w:tabs>
        <w:tab w:val="clear" w:pos="8640"/>
        <w:tab w:val="right" w:pos="9540"/>
      </w:tabs>
      <w:ind w:left="-900" w:right="-180"/>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E1939"/>
    <w:multiLevelType w:val="multilevel"/>
    <w:tmpl w:val="704EF512"/>
    <w:name w:val="Agreement"/>
    <w:lvl w:ilvl="0">
      <w:start w:val="1"/>
      <w:numFmt w:val="decimal"/>
      <w:lvlRestart w:val="0"/>
      <w:suff w:val="nothing"/>
      <w:lvlText w:val="ARTICLE %1 - "/>
      <w:lvlJc w:val="left"/>
      <w:pPr>
        <w:tabs>
          <w:tab w:val="num" w:pos="360"/>
        </w:tabs>
        <w:ind w:left="0" w:firstLine="0"/>
      </w:pPr>
      <w:rPr>
        <w:rFonts w:ascii="Times New Roman" w:hAnsi="Times New Roman"/>
        <w:b/>
        <w:i w:val="0"/>
        <w:caps/>
        <w:smallCaps w:val="0"/>
        <w:sz w:val="22"/>
      </w:rPr>
    </w:lvl>
    <w:lvl w:ilvl="1">
      <w:start w:val="1"/>
      <w:numFmt w:val="decimal"/>
      <w:lvlText w:val="%1.%2"/>
      <w:lvlJc w:val="left"/>
      <w:pPr>
        <w:tabs>
          <w:tab w:val="num" w:pos="1080"/>
        </w:tabs>
        <w:ind w:left="0" w:firstLine="0"/>
      </w:pPr>
    </w:lvl>
    <w:lvl w:ilvl="2">
      <w:start w:val="1"/>
      <w:numFmt w:val="lowerLetter"/>
      <w:lvlText w:val="(%3)"/>
      <w:lvlJc w:val="left"/>
      <w:pPr>
        <w:tabs>
          <w:tab w:val="num" w:pos="1267"/>
        </w:tabs>
        <w:ind w:left="187" w:firstLine="0"/>
      </w:pPr>
      <w:rPr>
        <w:rFonts w:ascii="Times New Roman" w:hAnsi="Times New Roman"/>
        <w:b w:val="0"/>
        <w:i w:val="0"/>
        <w:sz w:val="22"/>
      </w:rPr>
    </w:lvl>
    <w:lvl w:ilvl="3">
      <w:start w:val="1"/>
      <w:numFmt w:val="decimal"/>
      <w:lvlText w:val="(%4)"/>
      <w:lvlJc w:val="left"/>
      <w:pPr>
        <w:tabs>
          <w:tab w:val="num" w:pos="1800"/>
        </w:tabs>
        <w:ind w:left="720" w:firstLine="0"/>
      </w:pPr>
    </w:lvl>
    <w:lvl w:ilvl="4">
      <w:start w:val="1"/>
      <w:numFmt w:val="lowerRoman"/>
      <w:lvlText w:val="(%5)"/>
      <w:lvlJc w:val="left"/>
      <w:pPr>
        <w:tabs>
          <w:tab w:val="num" w:pos="2880"/>
        </w:tabs>
        <w:ind w:left="1440" w:firstLine="0"/>
      </w:pPr>
    </w:lvl>
    <w:lvl w:ilvl="5">
      <w:start w:val="1"/>
      <w:numFmt w:val="lowerLetter"/>
      <w:lvlText w:val="%6."/>
      <w:lvlJc w:val="left"/>
      <w:pPr>
        <w:tabs>
          <w:tab w:val="num" w:pos="3960"/>
        </w:tabs>
        <w:ind w:left="2880" w:firstLine="720"/>
      </w:pPr>
    </w:lvl>
    <w:lvl w:ilvl="6">
      <w:start w:val="1"/>
      <w:numFmt w:val="decimal"/>
      <w:lvlText w:val="%7."/>
      <w:lvlJc w:val="left"/>
      <w:pPr>
        <w:tabs>
          <w:tab w:val="num" w:pos="4680"/>
        </w:tabs>
        <w:ind w:left="3600" w:firstLine="720"/>
      </w:pPr>
    </w:lvl>
    <w:lvl w:ilvl="7">
      <w:start w:val="1"/>
      <w:numFmt w:val="lowerRoman"/>
      <w:lvlText w:val="%8."/>
      <w:lvlJc w:val="left"/>
      <w:pPr>
        <w:tabs>
          <w:tab w:val="num" w:pos="5760"/>
        </w:tabs>
        <w:ind w:left="4320" w:firstLine="720"/>
      </w:pPr>
    </w:lvl>
    <w:lvl w:ilvl="8">
      <w:start w:val="1"/>
      <w:numFmt w:val="decimal"/>
      <w:lvlText w:val="(%9)"/>
      <w:lvlJc w:val="left"/>
      <w:pPr>
        <w:tabs>
          <w:tab w:val="num" w:pos="6120"/>
        </w:tabs>
        <w:ind w:left="5040" w:firstLine="720"/>
      </w:pPr>
    </w:lvl>
  </w:abstractNum>
  <w:abstractNum w:abstractNumId="1" w15:restartNumberingAfterBreak="0">
    <w:nsid w:val="203D0993"/>
    <w:multiLevelType w:val="multilevel"/>
    <w:tmpl w:val="8320F4A4"/>
    <w:name w:val="Agreement"/>
    <w:lvl w:ilvl="0">
      <w:start w:val="1"/>
      <w:numFmt w:val="decimal"/>
      <w:lvlRestart w:val="0"/>
      <w:suff w:val="nothing"/>
      <w:lvlText w:val="ARTICLE %1 - "/>
      <w:lvlJc w:val="left"/>
      <w:pPr>
        <w:ind w:left="0" w:firstLine="0"/>
      </w:pPr>
      <w:rPr>
        <w:rFonts w:ascii="Times New Roman" w:hAnsi="Times New Roman" w:hint="default"/>
        <w:b/>
        <w:i w:val="0"/>
        <w:caps/>
        <w:sz w:val="18"/>
      </w:rPr>
    </w:lvl>
    <w:lvl w:ilvl="1">
      <w:start w:val="1"/>
      <w:numFmt w:val="decimal"/>
      <w:lvlText w:val="%1.%2"/>
      <w:lvlJc w:val="left"/>
      <w:pPr>
        <w:tabs>
          <w:tab w:val="num" w:pos="1080"/>
        </w:tabs>
        <w:ind w:left="0" w:firstLine="0"/>
      </w:pPr>
    </w:lvl>
    <w:lvl w:ilvl="2">
      <w:start w:val="1"/>
      <w:numFmt w:val="lowerLetter"/>
      <w:lvlText w:val="(%3)"/>
      <w:lvlJc w:val="left"/>
      <w:pPr>
        <w:tabs>
          <w:tab w:val="num" w:pos="547"/>
        </w:tabs>
        <w:ind w:left="187" w:firstLine="0"/>
      </w:pPr>
      <w:rPr>
        <w:rFonts w:ascii="Times New Roman" w:hAnsi="Times New Roman" w:hint="default"/>
        <w:b w:val="0"/>
        <w:i w:val="0"/>
        <w:sz w:val="18"/>
      </w:rPr>
    </w:lvl>
    <w:lvl w:ilvl="3">
      <w:start w:val="1"/>
      <w:numFmt w:val="decimal"/>
      <w:lvlText w:val="(%4)"/>
      <w:lvlJc w:val="left"/>
      <w:pPr>
        <w:tabs>
          <w:tab w:val="num" w:pos="1080"/>
        </w:tabs>
        <w:ind w:left="720" w:firstLine="0"/>
      </w:pPr>
      <w:rPr>
        <w:sz w:val="18"/>
      </w:rPr>
    </w:lvl>
    <w:lvl w:ilvl="4">
      <w:start w:val="1"/>
      <w:numFmt w:val="lowerRoman"/>
      <w:lvlText w:val="(%5)"/>
      <w:lvlJc w:val="left"/>
      <w:pPr>
        <w:tabs>
          <w:tab w:val="num" w:pos="1872"/>
        </w:tabs>
        <w:ind w:left="1152" w:firstLine="0"/>
      </w:pPr>
      <w:rPr>
        <w:sz w:val="18"/>
      </w:rPr>
    </w:lvl>
    <w:lvl w:ilvl="5">
      <w:start w:val="1"/>
      <w:numFmt w:val="lowerLetter"/>
      <w:lvlText w:val="%6."/>
      <w:lvlJc w:val="left"/>
      <w:pPr>
        <w:tabs>
          <w:tab w:val="num" w:pos="3960"/>
        </w:tabs>
        <w:ind w:left="2880" w:firstLine="720"/>
      </w:pPr>
    </w:lvl>
    <w:lvl w:ilvl="6">
      <w:start w:val="1"/>
      <w:numFmt w:val="decimal"/>
      <w:lvlText w:val="%7."/>
      <w:lvlJc w:val="left"/>
      <w:pPr>
        <w:tabs>
          <w:tab w:val="num" w:pos="4680"/>
        </w:tabs>
        <w:ind w:left="3600" w:firstLine="720"/>
      </w:pPr>
    </w:lvl>
    <w:lvl w:ilvl="7">
      <w:start w:val="1"/>
      <w:numFmt w:val="lowerRoman"/>
      <w:lvlText w:val="%8."/>
      <w:lvlJc w:val="left"/>
      <w:pPr>
        <w:tabs>
          <w:tab w:val="num" w:pos="5760"/>
        </w:tabs>
        <w:ind w:left="4320" w:firstLine="720"/>
      </w:pPr>
    </w:lvl>
    <w:lvl w:ilvl="8">
      <w:start w:val="1"/>
      <w:numFmt w:val="decimal"/>
      <w:lvlText w:val="(%9)"/>
      <w:lvlJc w:val="left"/>
      <w:pPr>
        <w:tabs>
          <w:tab w:val="num" w:pos="6120"/>
        </w:tabs>
        <w:ind w:left="5040" w:firstLine="720"/>
      </w:pPr>
    </w:lvl>
  </w:abstractNum>
  <w:abstractNum w:abstractNumId="2" w15:restartNumberingAfterBreak="0">
    <w:nsid w:val="29460C12"/>
    <w:multiLevelType w:val="multilevel"/>
    <w:tmpl w:val="17323AB0"/>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lowerLetter"/>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Roman"/>
      <w:lvlText w:val="(%5)"/>
      <w:lvlJc w:val="left"/>
      <w:pPr>
        <w:tabs>
          <w:tab w:val="num" w:pos="0"/>
        </w:tabs>
        <w:ind w:left="0" w:firstLine="0"/>
      </w:pPr>
    </w:lvl>
    <w:lvl w:ilvl="5">
      <w:start w:val="1"/>
      <w:numFmt w:val="lowerLetter"/>
      <w:lvlText w:val="%6)"/>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lowerRoman"/>
      <w:lvlText w:val="(%9)"/>
      <w:lvlJc w:val="left"/>
      <w:pPr>
        <w:tabs>
          <w:tab w:val="num" w:pos="0"/>
        </w:tabs>
        <w:ind w:left="720" w:hanging="720"/>
      </w:pPr>
    </w:lvl>
  </w:abstractNum>
  <w:abstractNum w:abstractNumId="3" w15:restartNumberingAfterBreak="0">
    <w:nsid w:val="39D738CC"/>
    <w:multiLevelType w:val="hybridMultilevel"/>
    <w:tmpl w:val="625AB5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8477CA0"/>
    <w:multiLevelType w:val="multilevel"/>
    <w:tmpl w:val="F88831DC"/>
    <w:lvl w:ilvl="0">
      <w:start w:val="1"/>
      <w:numFmt w:val="decimal"/>
      <w:pStyle w:val="Heading1"/>
      <w:suff w:val="space"/>
      <w:lvlText w:val="ARTICLE %1 -"/>
      <w:lvlJc w:val="left"/>
      <w:pPr>
        <w:ind w:left="0" w:firstLine="0"/>
      </w:pPr>
    </w:lvl>
    <w:lvl w:ilvl="1">
      <w:start w:val="1"/>
      <w:numFmt w:val="decimal"/>
      <w:pStyle w:val="Heading2"/>
      <w:lvlText w:val="%1.%2"/>
      <w:lvlJc w:val="left"/>
      <w:pPr>
        <w:tabs>
          <w:tab w:val="num" w:pos="720"/>
        </w:tabs>
        <w:ind w:left="0" w:firstLine="0"/>
      </w:pPr>
    </w:lvl>
    <w:lvl w:ilvl="2">
      <w:start w:val="1"/>
      <w:numFmt w:val="lowerLetter"/>
      <w:pStyle w:val="Heading3"/>
      <w:lvlText w:val="(%3)"/>
      <w:lvlJc w:val="left"/>
      <w:pPr>
        <w:tabs>
          <w:tab w:val="num" w:pos="547"/>
        </w:tabs>
        <w:ind w:left="187" w:firstLine="0"/>
      </w:pPr>
    </w:lvl>
    <w:lvl w:ilvl="3">
      <w:start w:val="1"/>
      <w:numFmt w:val="decimal"/>
      <w:pStyle w:val="Heading4"/>
      <w:lvlText w:val="(%4)"/>
      <w:lvlJc w:val="left"/>
      <w:pPr>
        <w:tabs>
          <w:tab w:val="num" w:pos="1267"/>
        </w:tabs>
        <w:ind w:left="907" w:firstLine="0"/>
      </w:pPr>
    </w:lvl>
    <w:lvl w:ilvl="4">
      <w:start w:val="1"/>
      <w:numFmt w:val="lowerRoman"/>
      <w:pStyle w:val="Heading5"/>
      <w:lvlText w:val="(%5)"/>
      <w:lvlJc w:val="left"/>
      <w:pPr>
        <w:tabs>
          <w:tab w:val="num" w:pos="2347"/>
        </w:tabs>
        <w:ind w:left="1627" w:firstLine="0"/>
      </w:pPr>
    </w:lvl>
    <w:lvl w:ilvl="5">
      <w:start w:val="1"/>
      <w:numFmt w:val="bullet"/>
      <w:lvlText w:val=""/>
      <w:lvlJc w:val="left"/>
      <w:pPr>
        <w:tabs>
          <w:tab w:val="num" w:pos="2477"/>
        </w:tabs>
        <w:ind w:left="2117" w:firstLine="0"/>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0"/>
  </w:num>
  <w:num w:numId="3">
    <w:abstractNumId w:val="1"/>
  </w:num>
  <w:num w:numId="4">
    <w:abstractNumId w:val="1"/>
  </w:num>
  <w:num w:numId="5">
    <w:abstractNumId w:val="2"/>
  </w:num>
  <w:num w:numId="6">
    <w:abstractNumId w:val="2"/>
  </w:num>
  <w:num w:numId="7">
    <w:abstractNumId w:val="2"/>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1E3"/>
    <w:rsid w:val="000619FC"/>
    <w:rsid w:val="0006415C"/>
    <w:rsid w:val="00072DF4"/>
    <w:rsid w:val="00082392"/>
    <w:rsid w:val="00085456"/>
    <w:rsid w:val="000953CC"/>
    <w:rsid w:val="000B33EC"/>
    <w:rsid w:val="000C2A35"/>
    <w:rsid w:val="000C7D45"/>
    <w:rsid w:val="001350CC"/>
    <w:rsid w:val="0015364A"/>
    <w:rsid w:val="00196D2D"/>
    <w:rsid w:val="001A536C"/>
    <w:rsid w:val="001B2062"/>
    <w:rsid w:val="001F282F"/>
    <w:rsid w:val="00204504"/>
    <w:rsid w:val="00277F07"/>
    <w:rsid w:val="00281D37"/>
    <w:rsid w:val="00287506"/>
    <w:rsid w:val="002C2A39"/>
    <w:rsid w:val="002E525E"/>
    <w:rsid w:val="00311F44"/>
    <w:rsid w:val="00331805"/>
    <w:rsid w:val="00392A5E"/>
    <w:rsid w:val="003A7467"/>
    <w:rsid w:val="003B04C7"/>
    <w:rsid w:val="003C15BD"/>
    <w:rsid w:val="003E3F98"/>
    <w:rsid w:val="003F3FCA"/>
    <w:rsid w:val="00425A05"/>
    <w:rsid w:val="00441479"/>
    <w:rsid w:val="0046620A"/>
    <w:rsid w:val="00472116"/>
    <w:rsid w:val="004824A3"/>
    <w:rsid w:val="004932A6"/>
    <w:rsid w:val="005167BF"/>
    <w:rsid w:val="00523CB0"/>
    <w:rsid w:val="00564BDC"/>
    <w:rsid w:val="005A2292"/>
    <w:rsid w:val="005C2948"/>
    <w:rsid w:val="005C6DB9"/>
    <w:rsid w:val="005F4B27"/>
    <w:rsid w:val="006002AC"/>
    <w:rsid w:val="00612834"/>
    <w:rsid w:val="006627D0"/>
    <w:rsid w:val="00680167"/>
    <w:rsid w:val="006B6EAA"/>
    <w:rsid w:val="007A3ABF"/>
    <w:rsid w:val="007A6A86"/>
    <w:rsid w:val="007B20E2"/>
    <w:rsid w:val="007B340D"/>
    <w:rsid w:val="007C326F"/>
    <w:rsid w:val="008576AB"/>
    <w:rsid w:val="00893CA4"/>
    <w:rsid w:val="008957D9"/>
    <w:rsid w:val="008F3833"/>
    <w:rsid w:val="009931E3"/>
    <w:rsid w:val="009E15A9"/>
    <w:rsid w:val="009F1447"/>
    <w:rsid w:val="00A60666"/>
    <w:rsid w:val="00A65BAE"/>
    <w:rsid w:val="00A72E5A"/>
    <w:rsid w:val="00AD1EBE"/>
    <w:rsid w:val="00AD4A3E"/>
    <w:rsid w:val="00AE7DB6"/>
    <w:rsid w:val="00B0226C"/>
    <w:rsid w:val="00B2381F"/>
    <w:rsid w:val="00B304D8"/>
    <w:rsid w:val="00B37173"/>
    <w:rsid w:val="00B42E64"/>
    <w:rsid w:val="00B85823"/>
    <w:rsid w:val="00B91F93"/>
    <w:rsid w:val="00BA5BD5"/>
    <w:rsid w:val="00BC0FEA"/>
    <w:rsid w:val="00C3533C"/>
    <w:rsid w:val="00D01760"/>
    <w:rsid w:val="00D30276"/>
    <w:rsid w:val="00D501E7"/>
    <w:rsid w:val="00D6410B"/>
    <w:rsid w:val="00DB5820"/>
    <w:rsid w:val="00DF58F5"/>
    <w:rsid w:val="00E14439"/>
    <w:rsid w:val="00E5589D"/>
    <w:rsid w:val="00E87D31"/>
    <w:rsid w:val="00ED212A"/>
    <w:rsid w:val="00ED29C1"/>
    <w:rsid w:val="00EE78CF"/>
    <w:rsid w:val="00F93E36"/>
    <w:rsid w:val="00FA6128"/>
    <w:rsid w:val="00FC2384"/>
    <w:rsid w:val="00FE4500"/>
    <w:rsid w:val="00FF57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56AE3097"/>
  <w15:docId w15:val="{ED278B0F-D5FE-4612-AC3D-0D548B347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5456"/>
    <w:rPr>
      <w:rFonts w:ascii="IntraStateHighwayBlack" w:hAnsi="IntraStateHighwayBlack"/>
      <w:sz w:val="24"/>
      <w:szCs w:val="24"/>
      <w:lang w:val="en-US" w:eastAsia="en-US"/>
    </w:rPr>
  </w:style>
  <w:style w:type="paragraph" w:styleId="Heading1">
    <w:name w:val="heading 1"/>
    <w:basedOn w:val="Normal"/>
    <w:next w:val="Normal"/>
    <w:qFormat/>
    <w:pPr>
      <w:keepNext/>
      <w:keepLines/>
      <w:numPr>
        <w:numId w:val="16"/>
      </w:numPr>
      <w:spacing w:after="160"/>
      <w:jc w:val="center"/>
      <w:outlineLvl w:val="0"/>
    </w:pPr>
    <w:rPr>
      <w:b/>
      <w:caps/>
      <w:kern w:val="28"/>
      <w:sz w:val="18"/>
      <w:lang w:val="en-CA"/>
    </w:rPr>
  </w:style>
  <w:style w:type="paragraph" w:styleId="Heading2">
    <w:name w:val="heading 2"/>
    <w:basedOn w:val="Normal"/>
    <w:next w:val="Normal"/>
    <w:qFormat/>
    <w:pPr>
      <w:keepNext/>
      <w:numPr>
        <w:ilvl w:val="1"/>
        <w:numId w:val="16"/>
      </w:numPr>
      <w:tabs>
        <w:tab w:val="left" w:pos="1080"/>
      </w:tabs>
      <w:spacing w:after="120"/>
      <w:outlineLvl w:val="1"/>
    </w:pPr>
    <w:rPr>
      <w:b/>
      <w:sz w:val="18"/>
      <w:lang w:val="en-CA"/>
    </w:rPr>
  </w:style>
  <w:style w:type="paragraph" w:styleId="Heading3">
    <w:name w:val="heading 3"/>
    <w:basedOn w:val="Normal"/>
    <w:next w:val="Normal"/>
    <w:qFormat/>
    <w:pPr>
      <w:numPr>
        <w:ilvl w:val="2"/>
        <w:numId w:val="16"/>
      </w:numPr>
      <w:suppressAutoHyphens/>
      <w:spacing w:after="160"/>
      <w:outlineLvl w:val="2"/>
    </w:pPr>
    <w:rPr>
      <w:spacing w:val="-3"/>
      <w:sz w:val="22"/>
      <w:lang w:val="en-GB"/>
    </w:rPr>
  </w:style>
  <w:style w:type="paragraph" w:styleId="Heading4">
    <w:name w:val="heading 4"/>
    <w:basedOn w:val="Normal"/>
    <w:next w:val="Normal"/>
    <w:qFormat/>
    <w:pPr>
      <w:numPr>
        <w:ilvl w:val="3"/>
        <w:numId w:val="16"/>
      </w:numPr>
      <w:spacing w:after="120"/>
      <w:outlineLvl w:val="3"/>
    </w:pPr>
    <w:rPr>
      <w:sz w:val="18"/>
      <w:lang w:val="en-CA"/>
    </w:rPr>
  </w:style>
  <w:style w:type="paragraph" w:styleId="Heading5">
    <w:name w:val="heading 5"/>
    <w:basedOn w:val="Normal"/>
    <w:next w:val="Normal"/>
    <w:qFormat/>
    <w:pPr>
      <w:numPr>
        <w:ilvl w:val="4"/>
        <w:numId w:val="16"/>
      </w:numPr>
      <w:spacing w:after="120"/>
      <w:outlineLvl w:val="4"/>
    </w:pPr>
    <w:rPr>
      <w:sz w:val="1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style>
  <w:style w:type="paragraph" w:styleId="BodyText">
    <w:name w:val="Body Text"/>
    <w:basedOn w:val="Normal"/>
    <w:pPr>
      <w:spacing w:after="120"/>
    </w:pPr>
  </w:style>
  <w:style w:type="table" w:styleId="TableGrid">
    <w:name w:val="Table Grid"/>
    <w:basedOn w:val="TableNormal"/>
    <w:rsid w:val="003E3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5820"/>
    <w:pPr>
      <w:tabs>
        <w:tab w:val="center" w:pos="4320"/>
        <w:tab w:val="right" w:pos="8640"/>
      </w:tabs>
    </w:pPr>
  </w:style>
  <w:style w:type="paragraph" w:styleId="Footer">
    <w:name w:val="footer"/>
    <w:basedOn w:val="Normal"/>
    <w:rsid w:val="00DB5820"/>
    <w:pPr>
      <w:tabs>
        <w:tab w:val="center" w:pos="4320"/>
        <w:tab w:val="right" w:pos="8640"/>
      </w:tabs>
    </w:pPr>
  </w:style>
  <w:style w:type="paragraph" w:styleId="BalloonText">
    <w:name w:val="Balloon Text"/>
    <w:basedOn w:val="Normal"/>
    <w:semiHidden/>
    <w:rsid w:val="000953CC"/>
    <w:rPr>
      <w:rFonts w:ascii="Tahoma" w:hAnsi="Tahoma" w:cs="Tahoma"/>
      <w:sz w:val="16"/>
      <w:szCs w:val="16"/>
    </w:rPr>
  </w:style>
  <w:style w:type="character" w:styleId="PageNumber">
    <w:name w:val="page number"/>
    <w:basedOn w:val="DefaultParagraphFont"/>
    <w:rsid w:val="005C2948"/>
  </w:style>
  <w:style w:type="character" w:styleId="Hyperlink">
    <w:name w:val="Hyperlink"/>
    <w:basedOn w:val="DefaultParagraphFont"/>
    <w:uiPriority w:val="99"/>
    <w:unhideWhenUsed/>
    <w:rsid w:val="007C326F"/>
    <w:rPr>
      <w:color w:val="0000FF" w:themeColor="hyperlink"/>
      <w:u w:val="single"/>
    </w:rPr>
  </w:style>
  <w:style w:type="paragraph" w:styleId="NormalWeb">
    <w:name w:val="Normal (Web)"/>
    <w:basedOn w:val="Normal"/>
    <w:uiPriority w:val="99"/>
    <w:semiHidden/>
    <w:unhideWhenUsed/>
    <w:rsid w:val="007C326F"/>
    <w:pPr>
      <w:spacing w:before="100" w:beforeAutospacing="1" w:after="100" w:afterAutospacing="1"/>
    </w:pPr>
    <w:rPr>
      <w:lang w:val="en-CA" w:eastAsia="en-CA"/>
    </w:rPr>
  </w:style>
  <w:style w:type="character" w:styleId="CommentReference">
    <w:name w:val="annotation reference"/>
    <w:basedOn w:val="DefaultParagraphFont"/>
    <w:uiPriority w:val="99"/>
    <w:semiHidden/>
    <w:unhideWhenUsed/>
    <w:rsid w:val="009931E3"/>
    <w:rPr>
      <w:sz w:val="16"/>
      <w:szCs w:val="16"/>
    </w:rPr>
  </w:style>
  <w:style w:type="paragraph" w:styleId="CommentText">
    <w:name w:val="annotation text"/>
    <w:basedOn w:val="Normal"/>
    <w:link w:val="CommentTextChar"/>
    <w:uiPriority w:val="99"/>
    <w:semiHidden/>
    <w:unhideWhenUsed/>
    <w:rsid w:val="009931E3"/>
    <w:pPr>
      <w:spacing w:after="160"/>
    </w:pPr>
    <w:rPr>
      <w:rFonts w:asciiTheme="minorHAnsi" w:eastAsiaTheme="minorHAnsi" w:hAnsiTheme="minorHAnsi" w:cstheme="minorBidi"/>
      <w:sz w:val="20"/>
      <w:szCs w:val="20"/>
      <w:lang w:val="en-CA"/>
    </w:rPr>
  </w:style>
  <w:style w:type="character" w:customStyle="1" w:styleId="CommentTextChar">
    <w:name w:val="Comment Text Char"/>
    <w:basedOn w:val="DefaultParagraphFont"/>
    <w:link w:val="CommentText"/>
    <w:uiPriority w:val="99"/>
    <w:semiHidden/>
    <w:rsid w:val="009931E3"/>
    <w:rPr>
      <w:rFonts w:asciiTheme="minorHAnsi" w:eastAsiaTheme="minorHAnsi" w:hAnsiTheme="minorHAnsi" w:cstheme="minorBidi"/>
      <w:lang w:eastAsia="en-US"/>
    </w:rPr>
  </w:style>
  <w:style w:type="paragraph" w:styleId="ListParagraph">
    <w:name w:val="List Paragraph"/>
    <w:basedOn w:val="Normal"/>
    <w:uiPriority w:val="34"/>
    <w:qFormat/>
    <w:rsid w:val="009931E3"/>
    <w:pPr>
      <w:spacing w:after="160" w:line="259" w:lineRule="auto"/>
      <w:ind w:left="720"/>
      <w:contextualSpacing/>
    </w:pPr>
    <w:rPr>
      <w:rFonts w:asciiTheme="minorHAnsi" w:eastAsiaTheme="minorHAnsi" w:hAnsiTheme="minorHAnsi" w:cstheme="minorBidi"/>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ohs@bcgeu.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neo\template\GlobalForms\HQ%20Letter_emai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HQ Letter_email.dotx</Template>
  <TotalTime>11</TotalTime>
  <Pages>2</Pages>
  <Words>199</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BCGEU</vt:lpstr>
    </vt:vector>
  </TitlesOfParts>
  <Company>BCGEU</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BCGEU</dc:title>
  <dc:creator>Carina Ng</dc:creator>
  <cp:lastModifiedBy>Ng, Carina</cp:lastModifiedBy>
  <cp:revision>6</cp:revision>
  <cp:lastPrinted>2008-01-28T23:35:00Z</cp:lastPrinted>
  <dcterms:created xsi:type="dcterms:W3CDTF">2021-07-30T16:13:00Z</dcterms:created>
  <dcterms:modified xsi:type="dcterms:W3CDTF">2021-08-03T16:20:00Z</dcterms:modified>
</cp:coreProperties>
</file>